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4-Accent2"/>
        <w:tblpPr w:leftFromText="180" w:rightFromText="180" w:vertAnchor="text" w:horzAnchor="margin" w:tblpXSpec="center" w:tblpY="16169"/>
        <w:tblW w:w="9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D1E7D" w:rsidRPr="00897FB4" w14:paraId="41EF509D" w14:textId="77777777" w:rsidTr="008D1E7D">
        <w:trPr>
          <w:trHeight w:hRule="exact" w:val="720"/>
          <w:tblHeader/>
        </w:trPr>
        <w:tc>
          <w:tcPr>
            <w:tcW w:w="9317" w:type="dxa"/>
            <w:shd w:val="clear" w:color="auto" w:fill="F7F3E2" w:themeFill="background2"/>
            <w:vAlign w:val="center"/>
          </w:tcPr>
          <w:p w14:paraId="6271C715" w14:textId="77777777" w:rsidR="008D1E7D" w:rsidRPr="00A57C0D" w:rsidRDefault="00A36FED" w:rsidP="00A57C0D">
            <w:pPr>
              <w:pStyle w:val="ContactInfo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For more information text:"/>
                <w:tag w:val="For more information text:"/>
                <w:id w:val="-1195846390"/>
                <w:placeholder>
                  <w:docPart w:val="65D10EEFC041475392C130D673A14BB2"/>
                </w:placeholder>
                <w:temporary/>
                <w:showingPlcHdr/>
                <w15:appearance w15:val="hidden"/>
              </w:sdtPr>
              <w:sdtEndPr>
                <w:rPr>
                  <w:b/>
                </w:rPr>
              </w:sdtEndPr>
              <w:sdtContent>
                <w:r w:rsidR="008D1E7D" w:rsidRPr="00A57C0D">
                  <w:rPr>
                    <w:b/>
                    <w:sz w:val="28"/>
                    <w:szCs w:val="28"/>
                  </w:rPr>
                  <w:t>for more information contact:</w:t>
                </w:r>
              </w:sdtContent>
            </w:sdt>
            <w:r w:rsidR="008D1E7D" w:rsidRPr="00A57C0D">
              <w:rPr>
                <w:b/>
                <w:sz w:val="28"/>
                <w:szCs w:val="28"/>
              </w:rPr>
              <w:t xml:space="preserve"> Mary Sedillo @ 505 219-2868</w:t>
            </w:r>
          </w:p>
        </w:tc>
      </w:tr>
    </w:tbl>
    <w:tbl>
      <w:tblPr>
        <w:tblStyle w:val="TableGrid"/>
        <w:tblpPr w:leftFromText="180" w:rightFromText="180" w:vertAnchor="page" w:horzAnchor="margin" w:tblpY="62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10841"/>
      </w:tblGrid>
      <w:tr w:rsidR="008D1E7D" w:rsidRPr="00897FB4" w14:paraId="1319240E" w14:textId="77777777" w:rsidTr="008D1E7D">
        <w:trPr>
          <w:trHeight w:val="696"/>
          <w:tblHeader/>
        </w:trPr>
        <w:tc>
          <w:tcPr>
            <w:tcW w:w="10841" w:type="dxa"/>
          </w:tcPr>
          <w:p w14:paraId="14F464AA" w14:textId="77777777" w:rsidR="008D1E7D" w:rsidRPr="008D1E7D" w:rsidRDefault="008D1E7D" w:rsidP="008D1E7D">
            <w:pPr>
              <w:pStyle w:val="Title"/>
              <w:jc w:val="center"/>
              <w:rPr>
                <w:color w:val="549097" w:themeColor="accent1" w:themeShade="BF"/>
                <w:sz w:val="180"/>
                <w:szCs w:val="180"/>
              </w:rPr>
            </w:pPr>
            <w:r w:rsidRPr="008D1E7D">
              <w:rPr>
                <w:color w:val="549097" w:themeColor="accent1" w:themeShade="BF"/>
                <w:sz w:val="180"/>
                <w:szCs w:val="180"/>
              </w:rPr>
              <w:t>LOPD WARRANT FORGIVENESS</w:t>
            </w:r>
          </w:p>
          <w:p w14:paraId="7EC68820" w14:textId="77777777" w:rsidR="008D1E7D" w:rsidRPr="008D1E7D" w:rsidRDefault="008D1E7D" w:rsidP="008D1E7D">
            <w:pPr>
              <w:pStyle w:val="Title"/>
              <w:jc w:val="center"/>
              <w:rPr>
                <w:color w:val="549097" w:themeColor="accent1" w:themeShade="BF"/>
                <w:sz w:val="180"/>
                <w:szCs w:val="180"/>
              </w:rPr>
            </w:pPr>
            <w:r w:rsidRPr="008D1E7D">
              <w:rPr>
                <w:color w:val="549097" w:themeColor="accent1" w:themeShade="BF"/>
                <w:sz w:val="180"/>
                <w:szCs w:val="180"/>
              </w:rPr>
              <w:t>WORKSHOP</w:t>
            </w:r>
          </w:p>
          <w:p w14:paraId="21612093" w14:textId="0199FF8D" w:rsidR="008D1E7D" w:rsidRPr="008D1E7D" w:rsidRDefault="006C3A13" w:rsidP="008D1E7D">
            <w:pPr>
              <w:pStyle w:val="Date"/>
              <w:rPr>
                <w:color w:val="549097" w:themeColor="accent1" w:themeShade="BF"/>
                <w:sz w:val="96"/>
                <w:szCs w:val="96"/>
              </w:rPr>
            </w:pPr>
            <w:r>
              <w:rPr>
                <w:color w:val="549097" w:themeColor="accent1" w:themeShade="BF"/>
                <w:sz w:val="96"/>
                <w:szCs w:val="96"/>
              </w:rPr>
              <w:t>Thursday March 26</w:t>
            </w:r>
            <w:r w:rsidR="0023482B">
              <w:rPr>
                <w:color w:val="549097" w:themeColor="accent1" w:themeShade="BF"/>
                <w:sz w:val="96"/>
                <w:szCs w:val="96"/>
              </w:rPr>
              <w:t>, 202</w:t>
            </w:r>
            <w:r>
              <w:rPr>
                <w:color w:val="549097" w:themeColor="accent1" w:themeShade="BF"/>
                <w:sz w:val="96"/>
                <w:szCs w:val="96"/>
              </w:rPr>
              <w:t>6</w:t>
            </w:r>
          </w:p>
          <w:p w14:paraId="262B5F13" w14:textId="77777777" w:rsidR="008D1E7D" w:rsidRPr="008D1E7D" w:rsidRDefault="00AD062D" w:rsidP="008D1E7D">
            <w:pPr>
              <w:pStyle w:val="Time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10:00 am </w:t>
            </w:r>
            <w:r w:rsidR="008D1E7D" w:rsidRPr="008D1E7D">
              <w:rPr>
                <w:sz w:val="96"/>
                <w:szCs w:val="96"/>
              </w:rPr>
              <w:t xml:space="preserve">to 5:00pm </w:t>
            </w:r>
          </w:p>
          <w:p w14:paraId="68EB342A" w14:textId="7BC24A3D" w:rsidR="008D1E7D" w:rsidRPr="008D1E7D" w:rsidRDefault="006C3A13" w:rsidP="008D1E7D">
            <w:pPr>
              <w:pStyle w:val="Location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MAIN LIBRARY DOWNTOWN, basement level</w:t>
            </w:r>
          </w:p>
          <w:p w14:paraId="223D2E6A" w14:textId="0F844721" w:rsidR="008D1E7D" w:rsidRPr="008D1E7D" w:rsidRDefault="006C3A13" w:rsidP="008D1E7D">
            <w:pPr>
              <w:pStyle w:val="Location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501 Copper </w:t>
            </w:r>
            <w:proofErr w:type="spellStart"/>
            <w:r>
              <w:rPr>
                <w:sz w:val="56"/>
                <w:szCs w:val="56"/>
              </w:rPr>
              <w:t>ave.</w:t>
            </w:r>
            <w:proofErr w:type="spellEnd"/>
            <w:r>
              <w:rPr>
                <w:sz w:val="56"/>
                <w:szCs w:val="56"/>
              </w:rPr>
              <w:t xml:space="preserve"> NW</w:t>
            </w:r>
            <w:r w:rsidR="00854E2D">
              <w:rPr>
                <w:sz w:val="56"/>
                <w:szCs w:val="56"/>
              </w:rPr>
              <w:t>,</w:t>
            </w:r>
          </w:p>
          <w:p w14:paraId="202A555A" w14:textId="54490580" w:rsidR="008D1E7D" w:rsidRPr="00897FB4" w:rsidRDefault="00DC761D" w:rsidP="008D1E7D">
            <w:pPr>
              <w:pStyle w:val="Location"/>
            </w:pPr>
            <w:proofErr w:type="spellStart"/>
            <w:r>
              <w:rPr>
                <w:sz w:val="56"/>
                <w:szCs w:val="56"/>
              </w:rPr>
              <w:t>albuquerque</w:t>
            </w:r>
            <w:proofErr w:type="spellEnd"/>
            <w:r>
              <w:rPr>
                <w:sz w:val="56"/>
                <w:szCs w:val="56"/>
              </w:rPr>
              <w:t>, nm 871</w:t>
            </w:r>
            <w:r w:rsidR="006C3A13">
              <w:rPr>
                <w:sz w:val="56"/>
                <w:szCs w:val="56"/>
              </w:rPr>
              <w:t>02</w:t>
            </w:r>
          </w:p>
        </w:tc>
      </w:tr>
      <w:tr w:rsidR="008D1E7D" w:rsidRPr="00897FB4" w14:paraId="0F54C0DF" w14:textId="77777777" w:rsidTr="008D1E7D">
        <w:trPr>
          <w:trHeight w:val="696"/>
          <w:tblHeader/>
        </w:trPr>
        <w:tc>
          <w:tcPr>
            <w:tcW w:w="10841" w:type="dxa"/>
          </w:tcPr>
          <w:p w14:paraId="4688F611" w14:textId="77777777" w:rsidR="008D1E7D" w:rsidRDefault="00874C7C" w:rsidP="00874C7C">
            <w:pPr>
              <w:pStyle w:val="Title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F88089C" wp14:editId="10BF072A">
                  <wp:extent cx="2171700" cy="800100"/>
                  <wp:effectExtent l="0" t="0" r="9525" b="0"/>
                  <wp:docPr id="19" name="Picture 19" descr="nmlopd-logo-full-color-cmyk-712px@300pp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nmlopd-logo-full-color-cmyk-712px@300pp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77E48F" w14:textId="77777777" w:rsidR="002A068F" w:rsidRDefault="002A068F" w:rsidP="00A95506">
      <w:pPr>
        <w:pStyle w:val="NoSpacing"/>
      </w:pPr>
    </w:p>
    <w:sectPr w:rsidR="002A068F" w:rsidSect="00EA2D6F">
      <w:headerReference w:type="default" r:id="rId8"/>
      <w:footerReference w:type="default" r:id="rId9"/>
      <w:headerReference w:type="first" r:id="rId10"/>
      <w:pgSz w:w="15840" w:h="24480" w:code="3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55A2B" w14:textId="77777777" w:rsidR="00A36FED" w:rsidRDefault="00A36FED" w:rsidP="0068245E">
      <w:pPr>
        <w:spacing w:after="0" w:line="240" w:lineRule="auto"/>
      </w:pPr>
      <w:r>
        <w:separator/>
      </w:r>
    </w:p>
  </w:endnote>
  <w:endnote w:type="continuationSeparator" w:id="0">
    <w:p w14:paraId="783F7F35" w14:textId="77777777" w:rsidR="00A36FED" w:rsidRDefault="00A36FED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FB006A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7C0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98B9D" w14:textId="77777777" w:rsidR="00A36FED" w:rsidRDefault="00A36FED" w:rsidP="0068245E">
      <w:pPr>
        <w:spacing w:after="0" w:line="240" w:lineRule="auto"/>
      </w:pPr>
      <w:r>
        <w:separator/>
      </w:r>
    </w:p>
  </w:footnote>
  <w:footnote w:type="continuationSeparator" w:id="0">
    <w:p w14:paraId="6DAA8F6E" w14:textId="77777777" w:rsidR="00A36FED" w:rsidRDefault="00A36FED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62E16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6EC1DF2" wp14:editId="0B45BBF6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1196340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715010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B90B3A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D488730" wp14:editId="3277067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DAA825D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D2102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1B3FEEC1" wp14:editId="7EB72EB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D5E7880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4870834" wp14:editId="5B528CE1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1196340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715010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602B69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1K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v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25726613">
    <w:abstractNumId w:val="11"/>
  </w:num>
  <w:num w:numId="2" w16cid:durableId="1075787892">
    <w:abstractNumId w:val="12"/>
  </w:num>
  <w:num w:numId="3" w16cid:durableId="1660646323">
    <w:abstractNumId w:val="10"/>
  </w:num>
  <w:num w:numId="4" w16cid:durableId="897664478">
    <w:abstractNumId w:val="9"/>
  </w:num>
  <w:num w:numId="5" w16cid:durableId="83962136">
    <w:abstractNumId w:val="7"/>
  </w:num>
  <w:num w:numId="6" w16cid:durableId="1337924434">
    <w:abstractNumId w:val="6"/>
  </w:num>
  <w:num w:numId="7" w16cid:durableId="486477544">
    <w:abstractNumId w:val="5"/>
  </w:num>
  <w:num w:numId="8" w16cid:durableId="321276347">
    <w:abstractNumId w:val="4"/>
  </w:num>
  <w:num w:numId="9" w16cid:durableId="1368260735">
    <w:abstractNumId w:val="8"/>
  </w:num>
  <w:num w:numId="10" w16cid:durableId="965770518">
    <w:abstractNumId w:val="3"/>
  </w:num>
  <w:num w:numId="11" w16cid:durableId="1400445409">
    <w:abstractNumId w:val="2"/>
  </w:num>
  <w:num w:numId="12" w16cid:durableId="1783568158">
    <w:abstractNumId w:val="1"/>
  </w:num>
  <w:num w:numId="13" w16cid:durableId="1664745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DF4"/>
    <w:rsid w:val="000D5F1A"/>
    <w:rsid w:val="000E33EA"/>
    <w:rsid w:val="001570B2"/>
    <w:rsid w:val="001624C3"/>
    <w:rsid w:val="001B62EB"/>
    <w:rsid w:val="00220400"/>
    <w:rsid w:val="00221FD2"/>
    <w:rsid w:val="0023482B"/>
    <w:rsid w:val="002733AA"/>
    <w:rsid w:val="002A068F"/>
    <w:rsid w:val="002A5829"/>
    <w:rsid w:val="00331DF4"/>
    <w:rsid w:val="00364A2E"/>
    <w:rsid w:val="003D35B7"/>
    <w:rsid w:val="004611DB"/>
    <w:rsid w:val="00575279"/>
    <w:rsid w:val="0058000E"/>
    <w:rsid w:val="005D2D39"/>
    <w:rsid w:val="0068245E"/>
    <w:rsid w:val="0069500E"/>
    <w:rsid w:val="006C3A13"/>
    <w:rsid w:val="006E46B0"/>
    <w:rsid w:val="00713F12"/>
    <w:rsid w:val="0072376E"/>
    <w:rsid w:val="007A4EDB"/>
    <w:rsid w:val="00834305"/>
    <w:rsid w:val="00854E2D"/>
    <w:rsid w:val="00874C7C"/>
    <w:rsid w:val="00897FB4"/>
    <w:rsid w:val="008D1E7D"/>
    <w:rsid w:val="008F764F"/>
    <w:rsid w:val="009124DD"/>
    <w:rsid w:val="0094423C"/>
    <w:rsid w:val="00A36FED"/>
    <w:rsid w:val="00A57C0D"/>
    <w:rsid w:val="00A95506"/>
    <w:rsid w:val="00AB123B"/>
    <w:rsid w:val="00AC5DF2"/>
    <w:rsid w:val="00AD062D"/>
    <w:rsid w:val="00B168F9"/>
    <w:rsid w:val="00B508D2"/>
    <w:rsid w:val="00C1010D"/>
    <w:rsid w:val="00C67FD5"/>
    <w:rsid w:val="00C93A32"/>
    <w:rsid w:val="00CD3243"/>
    <w:rsid w:val="00CE754C"/>
    <w:rsid w:val="00CF207A"/>
    <w:rsid w:val="00D529A9"/>
    <w:rsid w:val="00D54364"/>
    <w:rsid w:val="00DC761D"/>
    <w:rsid w:val="00E402F3"/>
    <w:rsid w:val="00E43EFE"/>
    <w:rsid w:val="00E72782"/>
    <w:rsid w:val="00EA2D6F"/>
    <w:rsid w:val="00FA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9CEE7A"/>
  <w15:chartTrackingRefBased/>
  <w15:docId w15:val="{DE1CCEA4-23EA-44BD-A6CC-E305AD392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y.sedillo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5D10EEFC041475392C130D673A14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E633A-9F72-4512-8286-E4C3DD96F9EE}"/>
      </w:docPartPr>
      <w:docPartBody>
        <w:p w:rsidR="001B34D7" w:rsidRDefault="00162506" w:rsidP="00162506">
          <w:pPr>
            <w:pStyle w:val="65D10EEFC041475392C130D673A14BB2"/>
          </w:pPr>
          <w:r w:rsidRPr="00897FB4">
            <w:t>for more information contact: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214"/>
    <w:rsid w:val="000D5F1A"/>
    <w:rsid w:val="001413FE"/>
    <w:rsid w:val="001475DC"/>
    <w:rsid w:val="00162506"/>
    <w:rsid w:val="00191AD1"/>
    <w:rsid w:val="001B34D7"/>
    <w:rsid w:val="00266F58"/>
    <w:rsid w:val="00421E7E"/>
    <w:rsid w:val="004C4C2F"/>
    <w:rsid w:val="00590214"/>
    <w:rsid w:val="0072376E"/>
    <w:rsid w:val="00903D62"/>
    <w:rsid w:val="00C1010D"/>
    <w:rsid w:val="00CD3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5D10EEFC041475392C130D673A14BB2">
    <w:name w:val="65D10EEFC041475392C130D673A14BB2"/>
    <w:rsid w:val="001625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0</TotalTime>
  <Pages>1</Pages>
  <Words>33</Words>
  <Characters>191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Sedillo, Mary</dc:creator>
  <cp:keywords/>
  <dc:description/>
  <cp:lastModifiedBy>Sarah Spain</cp:lastModifiedBy>
  <cp:revision>2</cp:revision>
  <cp:lastPrinted>2024-05-07T00:11:00Z</cp:lastPrinted>
  <dcterms:created xsi:type="dcterms:W3CDTF">2026-03-11T14:26:00Z</dcterms:created>
  <dcterms:modified xsi:type="dcterms:W3CDTF">2026-03-11T14:26:00Z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0db826d2-bbcd-42b2-ae88-5dc910eb1bbf_Enabled">
    <vt:lpwstr>true</vt:lpwstr>
  </property>
  <property fmtid="{D5CDD505-2E9C-101B-9397-08002B2CF9AE}" pid="4" name="MSIP_Label_0db826d2-bbcd-42b2-ae88-5dc910eb1bbf_SetDate">
    <vt:lpwstr>2026-03-11T14:26:30Z</vt:lpwstr>
  </property>
  <property fmtid="{D5CDD505-2E9C-101B-9397-08002B2CF9AE}" pid="5" name="MSIP_Label_0db826d2-bbcd-42b2-ae88-5dc910eb1bbf_Method">
    <vt:lpwstr>Standard</vt:lpwstr>
  </property>
  <property fmtid="{D5CDD505-2E9C-101B-9397-08002B2CF9AE}" pid="6" name="MSIP_Label_0db826d2-bbcd-42b2-ae88-5dc910eb1bbf_Name">
    <vt:lpwstr>General - Anyone (unrestricted)</vt:lpwstr>
  </property>
  <property fmtid="{D5CDD505-2E9C-101B-9397-08002B2CF9AE}" pid="7" name="MSIP_Label_0db826d2-bbcd-42b2-ae88-5dc910eb1bbf_SiteId">
    <vt:lpwstr>2017becc-cef8-453f-ae3c-04934fc97714</vt:lpwstr>
  </property>
  <property fmtid="{D5CDD505-2E9C-101B-9397-08002B2CF9AE}" pid="8" name="MSIP_Label_0db826d2-bbcd-42b2-ae88-5dc910eb1bbf_ActionId">
    <vt:lpwstr>5ee4039f-2500-467e-a071-33de247e63ca</vt:lpwstr>
  </property>
  <property fmtid="{D5CDD505-2E9C-101B-9397-08002B2CF9AE}" pid="9" name="MSIP_Label_0db826d2-bbcd-42b2-ae88-5dc910eb1bbf_ContentBits">
    <vt:lpwstr>0</vt:lpwstr>
  </property>
  <property fmtid="{D5CDD505-2E9C-101B-9397-08002B2CF9AE}" pid="10" name="MSIP_Label_0db826d2-bbcd-42b2-ae88-5dc910eb1bbf_Tag">
    <vt:lpwstr>10, 3, 0, 1</vt:lpwstr>
  </property>
</Properties>
</file>