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4-Accent2"/>
        <w:tblpPr w:leftFromText="180" w:rightFromText="180" w:vertAnchor="text" w:horzAnchor="margin" w:tblpXSpec="center" w:tblpY="16169"/>
        <w:tblW w:w="9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D1E7D" w:rsidRPr="000C4962" w14:paraId="78FC1607" w14:textId="77777777" w:rsidTr="008D1E7D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14:paraId="088532D7" w14:textId="77777777" w:rsidR="008D1E7D" w:rsidRPr="003A2F25" w:rsidRDefault="00994C70" w:rsidP="003A2F25">
            <w:pPr>
              <w:pStyle w:val="ContactInfo"/>
              <w:jc w:val="center"/>
              <w:rPr>
                <w:b/>
                <w:sz w:val="32"/>
                <w:szCs w:val="32"/>
                <w:lang w:val="es-MX"/>
              </w:rPr>
            </w:pPr>
            <w:r w:rsidRPr="003A2F25">
              <w:rPr>
                <w:b/>
                <w:sz w:val="32"/>
                <w:szCs w:val="32"/>
                <w:lang w:val="es-MX"/>
              </w:rPr>
              <w:t>Para Mas Informacion:</w:t>
            </w:r>
            <w:r w:rsidR="008D1E7D" w:rsidRPr="003A2F25">
              <w:rPr>
                <w:b/>
                <w:sz w:val="32"/>
                <w:szCs w:val="32"/>
                <w:lang w:val="es-MX"/>
              </w:rPr>
              <w:t xml:space="preserve"> Mary Sedillo @ 505 219-2868</w:t>
            </w:r>
          </w:p>
        </w:tc>
      </w:tr>
    </w:tbl>
    <w:tbl>
      <w:tblPr>
        <w:tblStyle w:val="TableGrid"/>
        <w:tblpPr w:leftFromText="180" w:rightFromText="180" w:vertAnchor="page" w:horzAnchor="margin" w:tblpY="62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10841"/>
      </w:tblGrid>
      <w:tr w:rsidR="008D1E7D" w:rsidRPr="00897FB4" w14:paraId="5E558630" w14:textId="77777777" w:rsidTr="008D1E7D">
        <w:trPr>
          <w:trHeight w:val="696"/>
          <w:tblHeader/>
        </w:trPr>
        <w:tc>
          <w:tcPr>
            <w:tcW w:w="10841" w:type="dxa"/>
          </w:tcPr>
          <w:p w14:paraId="79E60606" w14:textId="77777777" w:rsidR="008D1E7D" w:rsidRPr="006D0B52" w:rsidRDefault="006D0B52" w:rsidP="006D0B52">
            <w:pPr>
              <w:pStyle w:val="Title"/>
              <w:jc w:val="center"/>
              <w:rPr>
                <w:color w:val="549097" w:themeColor="accent1" w:themeShade="BF"/>
                <w:sz w:val="160"/>
                <w:szCs w:val="160"/>
                <w:lang w:val="es-MX"/>
              </w:rPr>
            </w:pPr>
            <w:r w:rsidRPr="006D0B52">
              <w:rPr>
                <w:color w:val="549097" w:themeColor="accent1" w:themeShade="BF"/>
                <w:sz w:val="160"/>
                <w:szCs w:val="160"/>
                <w:lang w:val="es-MX"/>
              </w:rPr>
              <w:t>TALLER de condonacion de ORDENES DE ARRESTO</w:t>
            </w:r>
          </w:p>
          <w:p w14:paraId="0881FB36" w14:textId="148DB5B1" w:rsidR="008D1E7D" w:rsidRPr="006D0B52" w:rsidRDefault="00B2645C" w:rsidP="008D1E7D">
            <w:pPr>
              <w:pStyle w:val="Date"/>
              <w:rPr>
                <w:color w:val="549097" w:themeColor="accent1" w:themeShade="BF"/>
                <w:sz w:val="96"/>
                <w:szCs w:val="96"/>
                <w:lang w:val="es-MX"/>
              </w:rPr>
            </w:pPr>
            <w:r>
              <w:rPr>
                <w:color w:val="549097" w:themeColor="accent1" w:themeShade="BF"/>
                <w:sz w:val="96"/>
                <w:szCs w:val="96"/>
                <w:lang w:val="es-MX"/>
              </w:rPr>
              <w:t>Jueves, 26</w:t>
            </w:r>
            <w:r w:rsidR="001C0152">
              <w:rPr>
                <w:color w:val="549097" w:themeColor="accent1" w:themeShade="BF"/>
                <w:sz w:val="96"/>
                <w:szCs w:val="96"/>
                <w:lang w:val="es-MX"/>
              </w:rPr>
              <w:t xml:space="preserve"> de </w:t>
            </w:r>
            <w:r>
              <w:rPr>
                <w:color w:val="549097" w:themeColor="accent1" w:themeShade="BF"/>
                <w:sz w:val="96"/>
                <w:szCs w:val="96"/>
                <w:lang w:val="es-MX"/>
              </w:rPr>
              <w:t xml:space="preserve">Marzo, </w:t>
            </w:r>
            <w:r w:rsidR="001C0152">
              <w:rPr>
                <w:color w:val="549097" w:themeColor="accent1" w:themeShade="BF"/>
                <w:sz w:val="96"/>
                <w:szCs w:val="96"/>
                <w:lang w:val="es-MX"/>
              </w:rPr>
              <w:t>202</w:t>
            </w:r>
            <w:r>
              <w:rPr>
                <w:color w:val="549097" w:themeColor="accent1" w:themeShade="BF"/>
                <w:sz w:val="96"/>
                <w:szCs w:val="96"/>
                <w:lang w:val="es-MX"/>
              </w:rPr>
              <w:t>6</w:t>
            </w:r>
          </w:p>
          <w:p w14:paraId="7D8EF0CC" w14:textId="77777777" w:rsidR="008D1E7D" w:rsidRPr="006D0B52" w:rsidRDefault="003A2F25" w:rsidP="008D1E7D">
            <w:pPr>
              <w:pStyle w:val="Time"/>
              <w:rPr>
                <w:sz w:val="96"/>
                <w:szCs w:val="96"/>
                <w:lang w:val="es-MX"/>
              </w:rPr>
            </w:pPr>
            <w:r>
              <w:rPr>
                <w:sz w:val="96"/>
                <w:szCs w:val="96"/>
                <w:lang w:val="es-MX"/>
              </w:rPr>
              <w:t>10</w:t>
            </w:r>
            <w:r w:rsidR="006D0B52" w:rsidRPr="006D0B52">
              <w:rPr>
                <w:sz w:val="96"/>
                <w:szCs w:val="96"/>
                <w:lang w:val="es-MX"/>
              </w:rPr>
              <w:t>:00am a</w:t>
            </w:r>
            <w:r w:rsidR="008D1E7D" w:rsidRPr="006D0B52">
              <w:rPr>
                <w:sz w:val="96"/>
                <w:szCs w:val="96"/>
                <w:lang w:val="es-MX"/>
              </w:rPr>
              <w:t xml:space="preserve"> 5:00pm </w:t>
            </w:r>
          </w:p>
          <w:p w14:paraId="6FB8CC6D" w14:textId="64EFA123" w:rsidR="008D1E7D" w:rsidRPr="006D0B52" w:rsidRDefault="00B2645C" w:rsidP="008D1E7D">
            <w:pPr>
              <w:pStyle w:val="Location"/>
              <w:rPr>
                <w:sz w:val="56"/>
                <w:szCs w:val="56"/>
                <w:lang w:val="es-MX"/>
              </w:rPr>
            </w:pPr>
            <w:r>
              <w:rPr>
                <w:sz w:val="56"/>
                <w:szCs w:val="56"/>
                <w:lang w:val="es-MX"/>
              </w:rPr>
              <w:t>BIBLIOTECA PRINCIPAL EN EL CENTRO</w:t>
            </w:r>
          </w:p>
          <w:p w14:paraId="1F87576D" w14:textId="16B4D330" w:rsidR="008D1E7D" w:rsidRPr="008D1E7D" w:rsidRDefault="00DE712C" w:rsidP="008D1E7D">
            <w:pPr>
              <w:pStyle w:val="Location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  <w:r w:rsidR="00B2645C">
              <w:rPr>
                <w:sz w:val="56"/>
                <w:szCs w:val="56"/>
              </w:rPr>
              <w:t>01 Copper Ave. NW</w:t>
            </w:r>
            <w:r>
              <w:rPr>
                <w:sz w:val="56"/>
                <w:szCs w:val="56"/>
              </w:rPr>
              <w:t>,</w:t>
            </w:r>
          </w:p>
          <w:p w14:paraId="2631C4BE" w14:textId="29695A7F" w:rsidR="008D1E7D" w:rsidRPr="00897FB4" w:rsidRDefault="00B35BC3" w:rsidP="008D1E7D">
            <w:pPr>
              <w:pStyle w:val="Location"/>
            </w:pPr>
            <w:proofErr w:type="spellStart"/>
            <w:r>
              <w:rPr>
                <w:sz w:val="56"/>
                <w:szCs w:val="56"/>
              </w:rPr>
              <w:t>albuquerque</w:t>
            </w:r>
            <w:proofErr w:type="spellEnd"/>
            <w:r>
              <w:rPr>
                <w:sz w:val="56"/>
                <w:szCs w:val="56"/>
              </w:rPr>
              <w:t xml:space="preserve">, </w:t>
            </w:r>
            <w:r w:rsidR="001C0152">
              <w:rPr>
                <w:sz w:val="56"/>
                <w:szCs w:val="56"/>
              </w:rPr>
              <w:t>nm 871</w:t>
            </w:r>
            <w:r w:rsidR="00DE712C">
              <w:rPr>
                <w:sz w:val="56"/>
                <w:szCs w:val="56"/>
              </w:rPr>
              <w:t>0</w:t>
            </w:r>
            <w:r w:rsidR="00B2645C">
              <w:rPr>
                <w:sz w:val="56"/>
                <w:szCs w:val="56"/>
              </w:rPr>
              <w:t>2</w:t>
            </w:r>
          </w:p>
        </w:tc>
      </w:tr>
      <w:tr w:rsidR="008D1E7D" w:rsidRPr="00897FB4" w14:paraId="1AF5E061" w14:textId="77777777" w:rsidTr="008D1E7D">
        <w:trPr>
          <w:trHeight w:val="696"/>
          <w:tblHeader/>
        </w:trPr>
        <w:tc>
          <w:tcPr>
            <w:tcW w:w="10841" w:type="dxa"/>
          </w:tcPr>
          <w:p w14:paraId="1209BF20" w14:textId="77777777" w:rsidR="008D1E7D" w:rsidRPr="003A2F25" w:rsidRDefault="008D1E7D" w:rsidP="003A2F25">
            <w:pPr>
              <w:pStyle w:val="Title"/>
              <w:jc w:val="center"/>
              <w:rPr>
                <w:sz w:val="52"/>
                <w:szCs w:val="52"/>
              </w:rPr>
            </w:pPr>
          </w:p>
        </w:tc>
      </w:tr>
    </w:tbl>
    <w:p w14:paraId="65ADB417" w14:textId="77777777" w:rsidR="002A068F" w:rsidRDefault="003A2F25" w:rsidP="003A2F25">
      <w:pPr>
        <w:pStyle w:val="NoSpacing"/>
        <w:jc w:val="center"/>
      </w:pPr>
      <w:r>
        <w:rPr>
          <w:noProof/>
          <w:lang w:eastAsia="en-US"/>
        </w:rPr>
        <w:drawing>
          <wp:inline distT="0" distB="0" distL="0" distR="0" wp14:anchorId="53E2C1CD" wp14:editId="3D31C172">
            <wp:extent cx="2171700" cy="800100"/>
            <wp:effectExtent l="0" t="0" r="9525" b="0"/>
            <wp:docPr id="19" name="Picture 19" descr="nmlopd-logo-full-color-cmyk-712px@300p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mlopd-logo-full-color-cmyk-712px@300pp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68F" w:rsidSect="00EA2D6F">
      <w:headerReference w:type="default" r:id="rId8"/>
      <w:footerReference w:type="default" r:id="rId9"/>
      <w:headerReference w:type="first" r:id="rId10"/>
      <w:pgSz w:w="15840" w:h="24480" w:code="3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EC8CC" w14:textId="77777777" w:rsidR="00DB6B08" w:rsidRDefault="00DB6B08" w:rsidP="0068245E">
      <w:pPr>
        <w:spacing w:after="0" w:line="240" w:lineRule="auto"/>
      </w:pPr>
      <w:r>
        <w:separator/>
      </w:r>
    </w:p>
  </w:endnote>
  <w:endnote w:type="continuationSeparator" w:id="0">
    <w:p w14:paraId="55D47C18" w14:textId="77777777" w:rsidR="00DB6B08" w:rsidRDefault="00DB6B0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3CCB79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B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B1A4" w14:textId="77777777" w:rsidR="00DB6B08" w:rsidRDefault="00DB6B08" w:rsidP="0068245E">
      <w:pPr>
        <w:spacing w:after="0" w:line="240" w:lineRule="auto"/>
      </w:pPr>
      <w:r>
        <w:separator/>
      </w:r>
    </w:p>
  </w:footnote>
  <w:footnote w:type="continuationSeparator" w:id="0">
    <w:p w14:paraId="7E94E1AD" w14:textId="77777777" w:rsidR="00DB6B08" w:rsidRDefault="00DB6B0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74622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8AF753B" wp14:editId="6E310EFB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1196340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715010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B90B3A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6B189603" wp14:editId="293FE16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DAA825D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A0FA6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2B7376A" wp14:editId="19D58E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D5E7880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D488F8" wp14:editId="64976FE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1196340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715010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602B69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122139411">
    <w:abstractNumId w:val="11"/>
  </w:num>
  <w:num w:numId="2" w16cid:durableId="1990934751">
    <w:abstractNumId w:val="12"/>
  </w:num>
  <w:num w:numId="3" w16cid:durableId="893353434">
    <w:abstractNumId w:val="10"/>
  </w:num>
  <w:num w:numId="4" w16cid:durableId="799302495">
    <w:abstractNumId w:val="9"/>
  </w:num>
  <w:num w:numId="5" w16cid:durableId="1322076347">
    <w:abstractNumId w:val="7"/>
  </w:num>
  <w:num w:numId="6" w16cid:durableId="4985394">
    <w:abstractNumId w:val="6"/>
  </w:num>
  <w:num w:numId="7" w16cid:durableId="296298650">
    <w:abstractNumId w:val="5"/>
  </w:num>
  <w:num w:numId="8" w16cid:durableId="634481306">
    <w:abstractNumId w:val="4"/>
  </w:num>
  <w:num w:numId="9" w16cid:durableId="1569076022">
    <w:abstractNumId w:val="8"/>
  </w:num>
  <w:num w:numId="10" w16cid:durableId="1583563834">
    <w:abstractNumId w:val="3"/>
  </w:num>
  <w:num w:numId="11" w16cid:durableId="1118642956">
    <w:abstractNumId w:val="2"/>
  </w:num>
  <w:num w:numId="12" w16cid:durableId="775563231">
    <w:abstractNumId w:val="1"/>
  </w:num>
  <w:num w:numId="13" w16cid:durableId="1440369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DF4"/>
    <w:rsid w:val="000C4962"/>
    <w:rsid w:val="000D5F1A"/>
    <w:rsid w:val="000E33EA"/>
    <w:rsid w:val="001570B2"/>
    <w:rsid w:val="001624C3"/>
    <w:rsid w:val="001B62EB"/>
    <w:rsid w:val="001C0152"/>
    <w:rsid w:val="00220400"/>
    <w:rsid w:val="00221FD2"/>
    <w:rsid w:val="002733AA"/>
    <w:rsid w:val="002A068F"/>
    <w:rsid w:val="002D026B"/>
    <w:rsid w:val="00331DF4"/>
    <w:rsid w:val="003A2F25"/>
    <w:rsid w:val="004611DB"/>
    <w:rsid w:val="004F0D22"/>
    <w:rsid w:val="005A3833"/>
    <w:rsid w:val="005D2D39"/>
    <w:rsid w:val="0068245E"/>
    <w:rsid w:val="006866B2"/>
    <w:rsid w:val="0069500E"/>
    <w:rsid w:val="006D0B52"/>
    <w:rsid w:val="00713F12"/>
    <w:rsid w:val="0072376E"/>
    <w:rsid w:val="007A4EDB"/>
    <w:rsid w:val="00834305"/>
    <w:rsid w:val="00851900"/>
    <w:rsid w:val="00897FB4"/>
    <w:rsid w:val="008D1E7D"/>
    <w:rsid w:val="008F764F"/>
    <w:rsid w:val="009124DD"/>
    <w:rsid w:val="0094423C"/>
    <w:rsid w:val="00994C70"/>
    <w:rsid w:val="00A95506"/>
    <w:rsid w:val="00AB123B"/>
    <w:rsid w:val="00AC5DF2"/>
    <w:rsid w:val="00AC6B80"/>
    <w:rsid w:val="00B168F9"/>
    <w:rsid w:val="00B2645C"/>
    <w:rsid w:val="00B27525"/>
    <w:rsid w:val="00B35BC3"/>
    <w:rsid w:val="00B75116"/>
    <w:rsid w:val="00C1010D"/>
    <w:rsid w:val="00C67FD5"/>
    <w:rsid w:val="00C93A32"/>
    <w:rsid w:val="00CC7E19"/>
    <w:rsid w:val="00CE754C"/>
    <w:rsid w:val="00CF207A"/>
    <w:rsid w:val="00D529A9"/>
    <w:rsid w:val="00DA6DFE"/>
    <w:rsid w:val="00DB6B08"/>
    <w:rsid w:val="00DE1F44"/>
    <w:rsid w:val="00DE712C"/>
    <w:rsid w:val="00E402F3"/>
    <w:rsid w:val="00E43EFE"/>
    <w:rsid w:val="00E65931"/>
    <w:rsid w:val="00EA2D6F"/>
    <w:rsid w:val="00EA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4CAABC"/>
  <w15:chartTrackingRefBased/>
  <w15:docId w15:val="{DE1CCEA4-23EA-44BD-A6CC-E305AD39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.sedillo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2</TotalTime>
  <Pages>1</Pages>
  <Words>28</Words>
  <Characters>192</Characters>
  <Application>Microsoft Office Word</Application>
  <DocSecurity>4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Sedillo, Mary</dc:creator>
  <cp:keywords/>
  <dc:description/>
  <cp:lastModifiedBy>Sarah Spain</cp:lastModifiedBy>
  <cp:revision>2</cp:revision>
  <cp:lastPrinted>2024-05-07T00:11:00Z</cp:lastPrinted>
  <dcterms:created xsi:type="dcterms:W3CDTF">2026-02-18T17:06:00Z</dcterms:created>
  <dcterms:modified xsi:type="dcterms:W3CDTF">2026-02-18T17:06:00Z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0db826d2-bbcd-42b2-ae88-5dc910eb1bbf_Enabled">
    <vt:lpwstr>true</vt:lpwstr>
  </property>
  <property fmtid="{D5CDD505-2E9C-101B-9397-08002B2CF9AE}" pid="4" name="MSIP_Label_0db826d2-bbcd-42b2-ae88-5dc910eb1bbf_SetDate">
    <vt:lpwstr>2026-02-18T17:06:17Z</vt:lpwstr>
  </property>
  <property fmtid="{D5CDD505-2E9C-101B-9397-08002B2CF9AE}" pid="5" name="MSIP_Label_0db826d2-bbcd-42b2-ae88-5dc910eb1bbf_Method">
    <vt:lpwstr>Standard</vt:lpwstr>
  </property>
  <property fmtid="{D5CDD505-2E9C-101B-9397-08002B2CF9AE}" pid="6" name="MSIP_Label_0db826d2-bbcd-42b2-ae88-5dc910eb1bbf_Name">
    <vt:lpwstr>General - Anyone (unrestricted)</vt:lpwstr>
  </property>
  <property fmtid="{D5CDD505-2E9C-101B-9397-08002B2CF9AE}" pid="7" name="MSIP_Label_0db826d2-bbcd-42b2-ae88-5dc910eb1bbf_SiteId">
    <vt:lpwstr>2017becc-cef8-453f-ae3c-04934fc97714</vt:lpwstr>
  </property>
  <property fmtid="{D5CDD505-2E9C-101B-9397-08002B2CF9AE}" pid="8" name="MSIP_Label_0db826d2-bbcd-42b2-ae88-5dc910eb1bbf_ActionId">
    <vt:lpwstr>167ca0d3-b928-45ed-b95d-4f79c74bed4f</vt:lpwstr>
  </property>
  <property fmtid="{D5CDD505-2E9C-101B-9397-08002B2CF9AE}" pid="9" name="MSIP_Label_0db826d2-bbcd-42b2-ae88-5dc910eb1bbf_ContentBits">
    <vt:lpwstr>0</vt:lpwstr>
  </property>
  <property fmtid="{D5CDD505-2E9C-101B-9397-08002B2CF9AE}" pid="10" name="MSIP_Label_0db826d2-bbcd-42b2-ae88-5dc910eb1bbf_Tag">
    <vt:lpwstr>10, 3, 0, 1</vt:lpwstr>
  </property>
</Properties>
</file>